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CF7" w:rsidRPr="00476836" w:rsidRDefault="00A97A8B">
      <w:pPr>
        <w:rPr>
          <w:rFonts w:ascii="Comic Sans MS" w:hAnsi="Comic Sans MS"/>
          <w:b/>
          <w:sz w:val="24"/>
          <w:u w:val="single"/>
        </w:rPr>
      </w:pPr>
      <w:bookmarkStart w:id="0" w:name="_GoBack"/>
      <w:bookmarkEnd w:id="0"/>
      <w:r w:rsidRPr="00476836">
        <w:rPr>
          <w:rFonts w:ascii="Comic Sans MS" w:hAnsi="Comic Sans MS"/>
          <w:b/>
          <w:sz w:val="24"/>
          <w:u w:val="single"/>
        </w:rPr>
        <w:t>Breakfast Club Enrolment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835"/>
        <w:gridCol w:w="2806"/>
      </w:tblGrid>
      <w:tr w:rsidR="00476836" w:rsidRPr="00476836" w:rsidTr="00476836">
        <w:tc>
          <w:tcPr>
            <w:tcW w:w="4815" w:type="dxa"/>
          </w:tcPr>
          <w:p w:rsidR="00476836" w:rsidRPr="00476836" w:rsidRDefault="00476836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Child’s Name</w:t>
            </w:r>
          </w:p>
        </w:tc>
        <w:tc>
          <w:tcPr>
            <w:tcW w:w="2835" w:type="dxa"/>
          </w:tcPr>
          <w:p w:rsidR="00476836" w:rsidRPr="00476836" w:rsidRDefault="0047683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Date of birth</w:t>
            </w:r>
          </w:p>
        </w:tc>
        <w:tc>
          <w:tcPr>
            <w:tcW w:w="2806" w:type="dxa"/>
          </w:tcPr>
          <w:p w:rsidR="00476836" w:rsidRPr="00476836" w:rsidRDefault="00476836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Start Date</w:t>
            </w:r>
          </w:p>
        </w:tc>
      </w:tr>
      <w:tr w:rsidR="00476836" w:rsidRPr="00476836" w:rsidTr="00476836">
        <w:trPr>
          <w:trHeight w:val="645"/>
        </w:trPr>
        <w:tc>
          <w:tcPr>
            <w:tcW w:w="4815" w:type="dxa"/>
          </w:tcPr>
          <w:p w:rsidR="00476836" w:rsidRPr="00476836" w:rsidRDefault="0047683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476836" w:rsidRPr="00476836" w:rsidRDefault="0047683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06" w:type="dxa"/>
          </w:tcPr>
          <w:p w:rsidR="00476836" w:rsidRPr="00476836" w:rsidRDefault="00476836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7A8B" w:rsidRPr="00476836" w:rsidRDefault="00A97A8B">
      <w:pPr>
        <w:rPr>
          <w:rFonts w:ascii="Comic Sans MS" w:hAnsi="Comic Sans MS"/>
          <w:sz w:val="24"/>
        </w:rPr>
      </w:pPr>
    </w:p>
    <w:p w:rsidR="00A97A8B" w:rsidRPr="00476836" w:rsidRDefault="00A97A8B">
      <w:pPr>
        <w:rPr>
          <w:rFonts w:ascii="Comic Sans MS" w:hAnsi="Comic Sans MS"/>
          <w:sz w:val="24"/>
        </w:rPr>
      </w:pPr>
      <w:r w:rsidRPr="00476836">
        <w:rPr>
          <w:rFonts w:ascii="Comic Sans MS" w:hAnsi="Comic Sans MS"/>
          <w:sz w:val="24"/>
        </w:rPr>
        <w:t>Emergency contacts – including parents</w:t>
      </w:r>
    </w:p>
    <w:tbl>
      <w:tblPr>
        <w:tblStyle w:val="TableGrid"/>
        <w:tblW w:w="10332" w:type="dxa"/>
        <w:tblLook w:val="04A0" w:firstRow="1" w:lastRow="0" w:firstColumn="1" w:lastColumn="0" w:noHBand="0" w:noVBand="1"/>
      </w:tblPr>
      <w:tblGrid>
        <w:gridCol w:w="4815"/>
        <w:gridCol w:w="2835"/>
        <w:gridCol w:w="2682"/>
      </w:tblGrid>
      <w:tr w:rsidR="00A97A8B" w:rsidRPr="00476836" w:rsidTr="00476836">
        <w:trPr>
          <w:trHeight w:val="444"/>
        </w:trPr>
        <w:tc>
          <w:tcPr>
            <w:tcW w:w="481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Name</w:t>
            </w:r>
          </w:p>
        </w:tc>
        <w:tc>
          <w:tcPr>
            <w:tcW w:w="283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Telephone No</w:t>
            </w:r>
          </w:p>
        </w:tc>
        <w:tc>
          <w:tcPr>
            <w:tcW w:w="2682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Relationship to child</w:t>
            </w:r>
          </w:p>
        </w:tc>
      </w:tr>
      <w:tr w:rsidR="00A97A8B" w:rsidRPr="00476836" w:rsidTr="00476836">
        <w:trPr>
          <w:trHeight w:val="639"/>
        </w:trPr>
        <w:tc>
          <w:tcPr>
            <w:tcW w:w="481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82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</w:tr>
      <w:tr w:rsidR="00A97A8B" w:rsidRPr="00476836" w:rsidTr="00476836">
        <w:trPr>
          <w:trHeight w:val="677"/>
        </w:trPr>
        <w:tc>
          <w:tcPr>
            <w:tcW w:w="481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82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</w:tr>
      <w:tr w:rsidR="00A97A8B" w:rsidRPr="00476836" w:rsidTr="00476836">
        <w:trPr>
          <w:trHeight w:val="639"/>
        </w:trPr>
        <w:tc>
          <w:tcPr>
            <w:tcW w:w="481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82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</w:tr>
      <w:tr w:rsidR="00A97A8B" w:rsidRPr="00476836" w:rsidTr="00476836">
        <w:trPr>
          <w:trHeight w:val="677"/>
        </w:trPr>
        <w:tc>
          <w:tcPr>
            <w:tcW w:w="481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82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7A8B" w:rsidRPr="00476836" w:rsidRDefault="00A97A8B">
      <w:pPr>
        <w:rPr>
          <w:rFonts w:ascii="Comic Sans MS" w:hAnsi="Comic Sans MS"/>
          <w:sz w:val="24"/>
        </w:rPr>
      </w:pPr>
    </w:p>
    <w:p w:rsidR="00A97A8B" w:rsidRPr="00476836" w:rsidRDefault="0064786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Additional</w:t>
      </w:r>
      <w:r w:rsidR="00A97A8B" w:rsidRPr="00476836">
        <w:rPr>
          <w:rFonts w:ascii="Comic Sans MS" w:hAnsi="Comic Sans MS"/>
          <w:sz w:val="24"/>
        </w:rPr>
        <w:t xml:space="preserve">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1"/>
      </w:tblGrid>
      <w:tr w:rsidR="00A97A8B" w:rsidRPr="00476836" w:rsidTr="00476836">
        <w:trPr>
          <w:trHeight w:val="309"/>
        </w:trPr>
        <w:tc>
          <w:tcPr>
            <w:tcW w:w="10321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My child is allergic to:</w:t>
            </w:r>
          </w:p>
        </w:tc>
      </w:tr>
      <w:tr w:rsidR="00A97A8B" w:rsidRPr="00476836" w:rsidTr="00476836">
        <w:trPr>
          <w:trHeight w:val="309"/>
        </w:trPr>
        <w:tc>
          <w:tcPr>
            <w:tcW w:w="10321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List any food disliked:</w:t>
            </w:r>
          </w:p>
        </w:tc>
      </w:tr>
      <w:tr w:rsidR="00A97A8B" w:rsidRPr="00476836" w:rsidTr="00476836">
        <w:trPr>
          <w:trHeight w:val="309"/>
        </w:trPr>
        <w:tc>
          <w:tcPr>
            <w:tcW w:w="10321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Known medical conditions:</w:t>
            </w:r>
          </w:p>
        </w:tc>
      </w:tr>
      <w:tr w:rsidR="0064786B" w:rsidRPr="00476836" w:rsidTr="00476836">
        <w:trPr>
          <w:trHeight w:val="309"/>
        </w:trPr>
        <w:tc>
          <w:tcPr>
            <w:tcW w:w="10321" w:type="dxa"/>
          </w:tcPr>
          <w:p w:rsidR="0064786B" w:rsidRDefault="0064786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Religious or cultural requirements:</w:t>
            </w:r>
          </w:p>
          <w:p w:rsidR="0064786B" w:rsidRPr="00476836" w:rsidRDefault="0064786B">
            <w:pPr>
              <w:rPr>
                <w:rFonts w:ascii="Comic Sans MS" w:hAnsi="Comic Sans MS"/>
                <w:sz w:val="24"/>
              </w:rPr>
            </w:pPr>
          </w:p>
        </w:tc>
      </w:tr>
      <w:tr w:rsidR="00A97A8B" w:rsidRPr="00476836" w:rsidTr="00476836">
        <w:trPr>
          <w:trHeight w:val="1064"/>
        </w:trPr>
        <w:tc>
          <w:tcPr>
            <w:tcW w:w="10321" w:type="dxa"/>
          </w:tcPr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In the event of an accident during any school activity, I hereby give consent for the person in charge of pupils to arrange urgent medical treatment on my behalf:</w:t>
            </w:r>
          </w:p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</w:p>
          <w:p w:rsidR="00A97A8B" w:rsidRPr="00476836" w:rsidRDefault="00A97A8B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Signed                                                                                            Date</w:t>
            </w:r>
          </w:p>
        </w:tc>
      </w:tr>
    </w:tbl>
    <w:p w:rsidR="00A97A8B" w:rsidRPr="00476836" w:rsidRDefault="00A97A8B">
      <w:pPr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31"/>
      </w:tblGrid>
      <w:tr w:rsidR="002E0CF7" w:rsidRPr="00476836" w:rsidTr="00476836">
        <w:trPr>
          <w:trHeight w:val="293"/>
        </w:trPr>
        <w:tc>
          <w:tcPr>
            <w:tcW w:w="342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Name of doctor</w:t>
            </w:r>
          </w:p>
        </w:tc>
        <w:tc>
          <w:tcPr>
            <w:tcW w:w="342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Surgery</w:t>
            </w:r>
          </w:p>
        </w:tc>
        <w:tc>
          <w:tcPr>
            <w:tcW w:w="3431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Tel no</w:t>
            </w:r>
          </w:p>
        </w:tc>
      </w:tr>
      <w:tr w:rsidR="002E0CF7" w:rsidRPr="00476836" w:rsidTr="00476836">
        <w:trPr>
          <w:trHeight w:val="880"/>
        </w:trPr>
        <w:tc>
          <w:tcPr>
            <w:tcW w:w="342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2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31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7A8B" w:rsidRPr="00476836" w:rsidRDefault="00A97A8B">
      <w:pPr>
        <w:rPr>
          <w:rFonts w:ascii="Comic Sans MS" w:hAnsi="Comic Sans MS"/>
          <w:sz w:val="24"/>
        </w:rPr>
      </w:pPr>
    </w:p>
    <w:p w:rsidR="002E0CF7" w:rsidRPr="00476836" w:rsidRDefault="002E0CF7">
      <w:pPr>
        <w:rPr>
          <w:rFonts w:ascii="Comic Sans MS" w:hAnsi="Comic Sans MS"/>
          <w:sz w:val="24"/>
        </w:rPr>
      </w:pPr>
      <w:r w:rsidRPr="00476836">
        <w:rPr>
          <w:rFonts w:ascii="Comic Sans MS" w:hAnsi="Comic Sans MS"/>
          <w:sz w:val="24"/>
        </w:rPr>
        <w:t>Anticipated attendance (please tick)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9"/>
        <w:gridCol w:w="3409"/>
        <w:gridCol w:w="1705"/>
        <w:gridCol w:w="1706"/>
      </w:tblGrid>
      <w:tr w:rsidR="002E0CF7" w:rsidRPr="00476836" w:rsidTr="00476836">
        <w:trPr>
          <w:trHeight w:val="313"/>
        </w:trPr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11" w:type="dxa"/>
            <w:gridSpan w:val="2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Anticipated arrival</w:t>
            </w:r>
          </w:p>
        </w:tc>
      </w:tr>
      <w:tr w:rsidR="002E0CF7" w:rsidRPr="00476836" w:rsidTr="00476836">
        <w:trPr>
          <w:trHeight w:val="313"/>
        </w:trPr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Monday</w:t>
            </w:r>
          </w:p>
        </w:tc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7.30</w:t>
            </w: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8.00</w:t>
            </w:r>
          </w:p>
        </w:tc>
      </w:tr>
      <w:tr w:rsidR="002E0CF7" w:rsidRPr="00476836" w:rsidTr="00476836">
        <w:trPr>
          <w:trHeight w:val="313"/>
        </w:trPr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Tuesday</w:t>
            </w:r>
          </w:p>
        </w:tc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7.30</w:t>
            </w: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8.00</w:t>
            </w:r>
          </w:p>
        </w:tc>
      </w:tr>
      <w:tr w:rsidR="002E0CF7" w:rsidRPr="00476836" w:rsidTr="00476836">
        <w:trPr>
          <w:trHeight w:val="313"/>
        </w:trPr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Wednesday</w:t>
            </w:r>
          </w:p>
        </w:tc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7.30</w:t>
            </w: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8.00</w:t>
            </w:r>
          </w:p>
        </w:tc>
      </w:tr>
      <w:tr w:rsidR="002E0CF7" w:rsidRPr="00476836" w:rsidTr="00476836">
        <w:trPr>
          <w:trHeight w:val="313"/>
        </w:trPr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Thursday</w:t>
            </w:r>
          </w:p>
        </w:tc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7.30</w:t>
            </w: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8.00</w:t>
            </w:r>
          </w:p>
        </w:tc>
      </w:tr>
      <w:tr w:rsidR="002E0CF7" w:rsidRPr="00476836" w:rsidTr="00476836">
        <w:trPr>
          <w:trHeight w:val="298"/>
        </w:trPr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Friday</w:t>
            </w:r>
          </w:p>
        </w:tc>
        <w:tc>
          <w:tcPr>
            <w:tcW w:w="3409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7.30</w:t>
            </w:r>
          </w:p>
        </w:tc>
        <w:tc>
          <w:tcPr>
            <w:tcW w:w="1705" w:type="dxa"/>
          </w:tcPr>
          <w:p w:rsidR="002E0CF7" w:rsidRPr="00476836" w:rsidRDefault="002E0CF7">
            <w:pPr>
              <w:rPr>
                <w:rFonts w:ascii="Comic Sans MS" w:hAnsi="Comic Sans MS"/>
                <w:sz w:val="24"/>
              </w:rPr>
            </w:pPr>
            <w:r w:rsidRPr="00476836">
              <w:rPr>
                <w:rFonts w:ascii="Comic Sans MS" w:hAnsi="Comic Sans MS"/>
                <w:sz w:val="24"/>
              </w:rPr>
              <w:t>8.00</w:t>
            </w:r>
          </w:p>
        </w:tc>
      </w:tr>
    </w:tbl>
    <w:p w:rsidR="002E0CF7" w:rsidRPr="00476836" w:rsidRDefault="002E0CF7">
      <w:pPr>
        <w:rPr>
          <w:rFonts w:ascii="Comic Sans MS" w:hAnsi="Comic Sans MS"/>
          <w:sz w:val="24"/>
        </w:rPr>
      </w:pPr>
      <w:r w:rsidRPr="00476836">
        <w:rPr>
          <w:rFonts w:ascii="Comic Sans MS" w:hAnsi="Comic Sans MS"/>
          <w:sz w:val="24"/>
        </w:rPr>
        <w:t>Please book in advance</w:t>
      </w:r>
    </w:p>
    <w:sectPr w:rsidR="002E0CF7" w:rsidRPr="00476836" w:rsidSect="002E0C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AE7"/>
    <w:rsid w:val="00034AE7"/>
    <w:rsid w:val="002E0CF7"/>
    <w:rsid w:val="00476836"/>
    <w:rsid w:val="0064786B"/>
    <w:rsid w:val="006C66DD"/>
    <w:rsid w:val="008E3AFB"/>
    <w:rsid w:val="009F2A46"/>
    <w:rsid w:val="00A97A8B"/>
    <w:rsid w:val="00B259B9"/>
    <w:rsid w:val="00E35CFF"/>
    <w:rsid w:val="00E6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03462"/>
  <w15:chartTrackingRefBased/>
  <w15:docId w15:val="{075929F3-7867-404D-A8C0-14B7B62A6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7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68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8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DFA8F45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Victoria Road Primary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Vincent</dc:creator>
  <cp:keywords/>
  <dc:description/>
  <cp:lastModifiedBy>Susan Vincent</cp:lastModifiedBy>
  <cp:revision>2</cp:revision>
  <cp:lastPrinted>2026-03-30T13:23:00Z</cp:lastPrinted>
  <dcterms:created xsi:type="dcterms:W3CDTF">2026-03-30T13:47:00Z</dcterms:created>
  <dcterms:modified xsi:type="dcterms:W3CDTF">2026-03-30T13:47:00Z</dcterms:modified>
</cp:coreProperties>
</file>