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2F0" w:rsidRDefault="009C68A9">
      <w:bookmarkStart w:id="0" w:name="_GoBack"/>
      <w:r>
        <w:rPr>
          <w:noProof/>
          <w:lang w:eastAsia="en-GB"/>
        </w:rPr>
        <w:drawing>
          <wp:inline distT="0" distB="0" distL="0" distR="0" wp14:anchorId="69238092" wp14:editId="5658BF3B">
            <wp:extent cx="6893471" cy="929640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98797" cy="9303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8794B" w:rsidRDefault="0078794B"/>
    <w:p w:rsidR="0078794B" w:rsidRDefault="0078794B"/>
    <w:sectPr w:rsidR="0078794B" w:rsidSect="0078794B">
      <w:pgSz w:w="11906" w:h="16838"/>
      <w:pgMar w:top="567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94B"/>
    <w:rsid w:val="000E6ABF"/>
    <w:rsid w:val="00490CE8"/>
    <w:rsid w:val="0078794B"/>
    <w:rsid w:val="009C68A9"/>
    <w:rsid w:val="00A91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5A8F2"/>
  <w15:chartTrackingRefBased/>
  <w15:docId w15:val="{A5E75115-3788-4BD0-BD55-627C3A65D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6785DDA1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Victoria Road Primary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Collens</dc:creator>
  <cp:keywords/>
  <dc:description/>
  <cp:lastModifiedBy>Kelly Collens</cp:lastModifiedBy>
  <cp:revision>2</cp:revision>
  <cp:lastPrinted>2025-02-26T12:32:00Z</cp:lastPrinted>
  <dcterms:created xsi:type="dcterms:W3CDTF">2025-02-26T12:46:00Z</dcterms:created>
  <dcterms:modified xsi:type="dcterms:W3CDTF">2025-02-26T12:46:00Z</dcterms:modified>
</cp:coreProperties>
</file>